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C9314" w14:textId="4FC1F975" w:rsidR="00305249" w:rsidRPr="007F3D4C" w:rsidRDefault="007B6B59" w:rsidP="00E34FE8">
      <w:pPr>
        <w:tabs>
          <w:tab w:val="center" w:pos="4513"/>
          <w:tab w:val="left" w:pos="7956"/>
        </w:tabs>
        <w:spacing w:line="276" w:lineRule="auto"/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</w:pPr>
      <w:r w:rsidRPr="007F3D4C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45B6D4F" wp14:editId="12D63778">
            <wp:simplePos x="0" y="0"/>
            <wp:positionH relativeFrom="page">
              <wp:posOffset>83820</wp:posOffset>
            </wp:positionH>
            <wp:positionV relativeFrom="margin">
              <wp:posOffset>26670</wp:posOffset>
            </wp:positionV>
            <wp:extent cx="7397115" cy="849630"/>
            <wp:effectExtent l="0" t="0" r="0" b="7620"/>
            <wp:wrapThrough wrapText="bothSides">
              <wp:wrapPolygon edited="0">
                <wp:start x="0" y="0"/>
                <wp:lineTo x="0" y="21309"/>
                <wp:lineTo x="21528" y="21309"/>
                <wp:lineTo x="21528" y="0"/>
                <wp:lineTo x="0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66" r="34633"/>
                    <a:stretch/>
                  </pic:blipFill>
                  <pic:spPr bwMode="auto">
                    <a:xfrm>
                      <a:off x="0" y="0"/>
                      <a:ext cx="739711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br/>
      </w:r>
      <w:r w:rsidR="00305249" w:rsidRP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t>S</w:t>
      </w:r>
      <w:r w:rsidR="00BA1EC2" w:rsidRP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t>uccess</w:t>
      </w:r>
      <w:r w:rsidR="00305249" w:rsidRP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t xml:space="preserve"> S</w:t>
      </w:r>
      <w:r w:rsidR="00BA1EC2" w:rsidRP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t>tory</w:t>
      </w:r>
      <w:r w:rsidR="00305249" w:rsidRP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t xml:space="preserve"> T</w:t>
      </w:r>
      <w:r w:rsidR="00BA1EC2" w:rsidRPr="007F3D4C">
        <w:rPr>
          <w:rFonts w:ascii="Arial" w:hAnsi="Arial" w:cs="Arial"/>
          <w:b/>
          <w:color w:val="0070C0"/>
          <w:sz w:val="32"/>
          <w:szCs w:val="32"/>
          <w:u w:val="single"/>
          <w:lang w:val="en-US"/>
        </w:rPr>
        <w:t>emplate</w:t>
      </w:r>
    </w:p>
    <w:p w14:paraId="43034A12" w14:textId="6C2B2F49" w:rsidR="00305249" w:rsidRPr="007F3D4C" w:rsidRDefault="00305249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03D6C47" w14:textId="77777777" w:rsidR="00BA1EC2" w:rsidRPr="007F3D4C" w:rsidRDefault="00BA1EC2" w:rsidP="00BA1EC2">
      <w:pPr>
        <w:rPr>
          <w:rFonts w:ascii="Arial" w:hAnsi="Arial" w:cs="Arial"/>
          <w:b/>
          <w:sz w:val="24"/>
          <w:szCs w:val="24"/>
          <w:lang w:val="en-US"/>
        </w:rPr>
      </w:pPr>
      <w:r w:rsidRPr="007F3D4C">
        <w:rPr>
          <w:rFonts w:ascii="Arial" w:hAnsi="Arial" w:cs="Arial"/>
          <w:b/>
          <w:sz w:val="24"/>
          <w:szCs w:val="24"/>
          <w:lang w:val="en-US"/>
        </w:rPr>
        <w:t>Methods of Storytelling to Consider</w:t>
      </w:r>
      <w:bookmarkStart w:id="0" w:name="_GoBack"/>
      <w:bookmarkEnd w:id="0"/>
    </w:p>
    <w:p w14:paraId="7F6FD487" w14:textId="77777777" w:rsidR="00BA1EC2" w:rsidRPr="007F3D4C" w:rsidRDefault="00BA1EC2" w:rsidP="00BA1EC2">
      <w:pPr>
        <w:pStyle w:val="ListParagraph"/>
        <w:numPr>
          <w:ilvl w:val="0"/>
          <w:numId w:val="14"/>
        </w:numPr>
        <w:spacing w:line="256" w:lineRule="auto"/>
        <w:rPr>
          <w:rFonts w:ascii="Arial" w:hAnsi="Arial" w:cs="Arial"/>
          <w:lang w:val="en-GB"/>
        </w:rPr>
      </w:pPr>
      <w:r w:rsidRPr="007F3D4C">
        <w:rPr>
          <w:rFonts w:ascii="Arial" w:hAnsi="Arial" w:cs="Arial"/>
          <w:lang w:val="en-GB"/>
        </w:rPr>
        <w:t>Audio or screen recording</w:t>
      </w:r>
    </w:p>
    <w:p w14:paraId="00393F40" w14:textId="77777777" w:rsidR="00BA1EC2" w:rsidRPr="007F3D4C" w:rsidRDefault="00BA1EC2" w:rsidP="00BA1EC2">
      <w:pPr>
        <w:pStyle w:val="ListParagraph"/>
        <w:numPr>
          <w:ilvl w:val="0"/>
          <w:numId w:val="14"/>
        </w:numPr>
        <w:spacing w:line="256" w:lineRule="auto"/>
        <w:rPr>
          <w:rFonts w:ascii="Arial" w:hAnsi="Arial" w:cs="Arial"/>
          <w:lang w:val="en-GB"/>
        </w:rPr>
      </w:pPr>
      <w:r w:rsidRPr="007F3D4C">
        <w:rPr>
          <w:rFonts w:ascii="Arial" w:hAnsi="Arial" w:cs="Arial"/>
          <w:lang w:val="en-GB"/>
        </w:rPr>
        <w:t>Film yourself sketchnoting</w:t>
      </w:r>
    </w:p>
    <w:p w14:paraId="2F3C25A3" w14:textId="77777777" w:rsidR="00BA1EC2" w:rsidRPr="007F3D4C" w:rsidRDefault="00BA1EC2" w:rsidP="00BA1EC2">
      <w:pPr>
        <w:pStyle w:val="ListParagraph"/>
        <w:numPr>
          <w:ilvl w:val="0"/>
          <w:numId w:val="14"/>
        </w:numPr>
        <w:spacing w:line="256" w:lineRule="auto"/>
        <w:rPr>
          <w:rFonts w:ascii="Arial" w:hAnsi="Arial" w:cs="Arial"/>
          <w:lang w:val="en-GB"/>
        </w:rPr>
      </w:pPr>
      <w:r w:rsidRPr="007F3D4C">
        <w:rPr>
          <w:rFonts w:ascii="Arial" w:hAnsi="Arial" w:cs="Arial"/>
          <w:lang w:val="en-GB"/>
        </w:rPr>
        <w:t>‘Gogglebox’: share the audience’s reactions to the story</w:t>
      </w:r>
    </w:p>
    <w:p w14:paraId="317C9836" w14:textId="77777777" w:rsidR="00BA1EC2" w:rsidRPr="007F3D4C" w:rsidRDefault="00BA1EC2" w:rsidP="00BA1EC2">
      <w:pPr>
        <w:pStyle w:val="ListParagraph"/>
        <w:numPr>
          <w:ilvl w:val="0"/>
          <w:numId w:val="14"/>
        </w:numPr>
        <w:spacing w:line="256" w:lineRule="auto"/>
        <w:rPr>
          <w:rFonts w:ascii="Arial" w:hAnsi="Arial" w:cs="Arial"/>
          <w:lang w:val="en-GB"/>
        </w:rPr>
      </w:pPr>
      <w:r w:rsidRPr="007F3D4C">
        <w:rPr>
          <w:rFonts w:ascii="Arial" w:hAnsi="Arial" w:cs="Arial"/>
          <w:lang w:val="en-GB"/>
        </w:rPr>
        <w:t>Use the template “Once upon a time …. Everyday, … One day … Because of that, … Because of that, … Until finally …”</w:t>
      </w:r>
    </w:p>
    <w:p w14:paraId="13E8281C" w14:textId="77777777" w:rsidR="00BA1EC2" w:rsidRPr="007F3D4C" w:rsidRDefault="00BA1EC2" w:rsidP="007010A1">
      <w:pPr>
        <w:pStyle w:val="ListParagraph"/>
        <w:numPr>
          <w:ilvl w:val="0"/>
          <w:numId w:val="14"/>
        </w:numPr>
        <w:spacing w:line="256" w:lineRule="auto"/>
        <w:rPr>
          <w:rFonts w:ascii="Arial" w:hAnsi="Arial" w:cs="Arial"/>
          <w:lang w:val="en-GB"/>
        </w:rPr>
      </w:pPr>
      <w:r w:rsidRPr="007F3D4C">
        <w:rPr>
          <w:rFonts w:ascii="Arial" w:hAnsi="Arial" w:cs="Arial"/>
          <w:lang w:val="en-GB"/>
        </w:rPr>
        <w:t>Rhyme</w:t>
      </w:r>
      <w:r w:rsidR="007F3D4C">
        <w:rPr>
          <w:rFonts w:ascii="Arial" w:hAnsi="Arial" w:cs="Arial"/>
          <w:lang w:val="en-GB"/>
        </w:rPr>
        <w:br/>
      </w:r>
    </w:p>
    <w:p w14:paraId="4C578181" w14:textId="77777777" w:rsidR="00BA1EC2" w:rsidRPr="007F3D4C" w:rsidRDefault="00BA1EC2" w:rsidP="00BA1EC2">
      <w:pPr>
        <w:rPr>
          <w:rFonts w:ascii="Arial" w:hAnsi="Arial" w:cs="Arial"/>
          <w:sz w:val="24"/>
          <w:szCs w:val="24"/>
          <w:lang w:val="en-GB"/>
        </w:rPr>
      </w:pPr>
      <w:r w:rsidRPr="007F3D4C">
        <w:rPr>
          <w:rFonts w:ascii="Arial" w:hAnsi="Arial" w:cs="Arial"/>
          <w:sz w:val="24"/>
          <w:szCs w:val="24"/>
          <w:lang w:val="en-US"/>
        </w:rPr>
        <w:t>Where possible, keep the whole story to one page.</w:t>
      </w:r>
    </w:p>
    <w:p w14:paraId="541008B4" w14:textId="77777777" w:rsidR="00BA1EC2" w:rsidRPr="007F3D4C" w:rsidRDefault="00BA1EC2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062ACF3D" w14:textId="77777777" w:rsidR="00D60D68" w:rsidRPr="007F3D4C" w:rsidRDefault="00242870" w:rsidP="00D60D68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>T</w:t>
      </w:r>
      <w:r w:rsidR="007F3D4C">
        <w:rPr>
          <w:rFonts w:ascii="Arial" w:hAnsi="Arial" w:cs="Arial"/>
          <w:b/>
          <w:lang w:val="en-US"/>
        </w:rPr>
        <w:t>itle/Headline</w:t>
      </w:r>
    </w:p>
    <w:p w14:paraId="335D1594" w14:textId="77777777" w:rsidR="00D60D68" w:rsidRPr="007F3D4C" w:rsidRDefault="00D60D68" w:rsidP="00D60D68">
      <w:pPr>
        <w:pStyle w:val="ListParagraph"/>
        <w:spacing w:line="276" w:lineRule="auto"/>
        <w:ind w:left="360"/>
        <w:rPr>
          <w:rFonts w:ascii="Arial" w:hAnsi="Arial" w:cs="Arial"/>
          <w:b/>
          <w:lang w:val="en-US"/>
        </w:rPr>
      </w:pPr>
    </w:p>
    <w:p w14:paraId="15118E02" w14:textId="77777777" w:rsidR="00731E7A" w:rsidRPr="007F3D4C" w:rsidRDefault="00731E7A" w:rsidP="00D60D68">
      <w:pPr>
        <w:spacing w:line="276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>A good headline is simple, jargon-free, has impact and summarises the story in a nutshell.</w:t>
      </w:r>
    </w:p>
    <w:p w14:paraId="5D81A1E4" w14:textId="77777777" w:rsidR="00731E7A" w:rsidRPr="007F3D4C" w:rsidRDefault="00731E7A" w:rsidP="00D60D68">
      <w:pPr>
        <w:spacing w:line="276" w:lineRule="auto"/>
        <w:ind w:firstLine="360"/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>Top tips for a great headline:</w:t>
      </w:r>
      <w:r w:rsidR="00E46E33" w:rsidRPr="007F3D4C">
        <w:rPr>
          <w:rFonts w:ascii="Arial" w:hAnsi="Arial" w:cs="Arial"/>
          <w:sz w:val="24"/>
          <w:szCs w:val="24"/>
        </w:rPr>
        <w:t xml:space="preserve"> </w:t>
      </w:r>
    </w:p>
    <w:p w14:paraId="512C8663" w14:textId="77777777" w:rsidR="00731E7A" w:rsidRPr="007F3D4C" w:rsidRDefault="00731E7A" w:rsidP="00D60D68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Brainstorm at least 5 titles</w:t>
      </w:r>
    </w:p>
    <w:p w14:paraId="342C66A5" w14:textId="77777777" w:rsidR="00731E7A" w:rsidRPr="007F3D4C" w:rsidRDefault="00731E7A" w:rsidP="00D60D68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Use the active voice</w:t>
      </w:r>
    </w:p>
    <w:p w14:paraId="266AAA40" w14:textId="77777777" w:rsidR="00731E7A" w:rsidRPr="007F3D4C" w:rsidRDefault="00731E7A" w:rsidP="00D60D68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Use action verbs in the present tense</w:t>
      </w:r>
    </w:p>
    <w:p w14:paraId="651218B6" w14:textId="77777777" w:rsidR="00731E7A" w:rsidRPr="007F3D4C" w:rsidRDefault="00731E7A" w:rsidP="00D60D68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 xml:space="preserve">Focus on the solution, not the problem </w:t>
      </w:r>
    </w:p>
    <w:p w14:paraId="024AF88E" w14:textId="77777777" w:rsidR="00002DA1" w:rsidRPr="007F3D4C" w:rsidRDefault="00002DA1" w:rsidP="00D60D68">
      <w:pPr>
        <w:pStyle w:val="ListParagraph"/>
        <w:spacing w:line="276" w:lineRule="auto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6"/>
      </w:tblGrid>
      <w:tr w:rsidR="00002DA1" w:rsidRPr="007F3D4C" w14:paraId="2E78EBAE" w14:textId="77777777" w:rsidTr="00002DA1">
        <w:trPr>
          <w:trHeight w:val="3523"/>
        </w:trPr>
        <w:tc>
          <w:tcPr>
            <w:tcW w:w="8956" w:type="dxa"/>
          </w:tcPr>
          <w:p w14:paraId="112E0B6C" w14:textId="77777777" w:rsidR="00002DA1" w:rsidRPr="007F3D4C" w:rsidRDefault="00002DA1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FF63A97" w14:textId="77777777" w:rsidR="00002DA1" w:rsidRPr="007F3D4C" w:rsidRDefault="007F3D4C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br/>
      </w:r>
      <w:r>
        <w:rPr>
          <w:rFonts w:ascii="Arial" w:hAnsi="Arial" w:cs="Arial"/>
          <w:b/>
          <w:sz w:val="24"/>
          <w:szCs w:val="24"/>
          <w:lang w:val="en-US"/>
        </w:rPr>
        <w:br/>
      </w:r>
    </w:p>
    <w:p w14:paraId="54329E87" w14:textId="77777777" w:rsidR="00576849" w:rsidRPr="007F3D4C" w:rsidRDefault="00242870" w:rsidP="007F3D4C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>B</w:t>
      </w:r>
      <w:r w:rsidR="007F3D4C">
        <w:rPr>
          <w:rFonts w:ascii="Arial" w:hAnsi="Arial" w:cs="Arial"/>
          <w:b/>
          <w:lang w:val="en-US"/>
        </w:rPr>
        <w:t>ody</w:t>
      </w:r>
      <w:r w:rsidR="007F3D4C">
        <w:rPr>
          <w:rFonts w:ascii="Arial" w:hAnsi="Arial" w:cs="Arial"/>
          <w:b/>
          <w:lang w:val="en-US"/>
        </w:rPr>
        <w:br/>
      </w:r>
    </w:p>
    <w:p w14:paraId="34F87BA2" w14:textId="77777777" w:rsidR="00BA1EC2" w:rsidRPr="007F3D4C" w:rsidRDefault="00BA1EC2" w:rsidP="00BA1EC2">
      <w:pPr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 xml:space="preserve">The body copy should present the challenge encountered (problem definition), describe the actions taken (using improvement methodology) and finally describe the result. </w:t>
      </w:r>
    </w:p>
    <w:p w14:paraId="3BABC07B" w14:textId="77777777" w:rsidR="00BA1EC2" w:rsidRPr="007F3D4C" w:rsidRDefault="00BA1EC2" w:rsidP="00BA1EC2">
      <w:pPr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 xml:space="preserve">Don’t forget to focus on the ‘human angle’ – stories are not merely descriptions of a process or procedure but rather they are personal/human stories. </w:t>
      </w:r>
    </w:p>
    <w:p w14:paraId="4704053A" w14:textId="77777777" w:rsidR="00731E7A" w:rsidRPr="007F3D4C" w:rsidRDefault="00731E7A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0049540C" w14:textId="77777777" w:rsidR="00242870" w:rsidRPr="007F3D4C" w:rsidRDefault="00242870" w:rsidP="00D60D68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Challenge </w:t>
      </w:r>
    </w:p>
    <w:p w14:paraId="1829F8E6" w14:textId="77777777" w:rsidR="00576849" w:rsidRPr="007F3D4C" w:rsidRDefault="00576849" w:rsidP="00D60D68">
      <w:pPr>
        <w:pStyle w:val="ListParagraph"/>
        <w:spacing w:line="276" w:lineRule="auto"/>
        <w:ind w:left="792"/>
        <w:rPr>
          <w:rFonts w:ascii="Arial" w:hAnsi="Arial" w:cs="Arial"/>
          <w:b/>
          <w:lang w:val="en-US"/>
        </w:rPr>
      </w:pPr>
    </w:p>
    <w:p w14:paraId="1D3E4D4D" w14:textId="77777777" w:rsidR="00BA1EC2" w:rsidRPr="007F3D4C" w:rsidRDefault="00BA1EC2" w:rsidP="00BA1EC2">
      <w:pPr>
        <w:pStyle w:val="ListParagraph"/>
        <w:numPr>
          <w:ilvl w:val="0"/>
          <w:numId w:val="10"/>
        </w:numPr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What was the problem or challenge you were trying to solve/change? How did people feel at the start? What were the different perspectives?</w:t>
      </w:r>
    </w:p>
    <w:p w14:paraId="7A28383A" w14:textId="77777777" w:rsidR="00731E7A" w:rsidRPr="007F3D4C" w:rsidRDefault="00D84BB2" w:rsidP="00D60D68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How did the challenge negatively affect your programme?</w:t>
      </w:r>
    </w:p>
    <w:p w14:paraId="7401F065" w14:textId="77777777" w:rsidR="00D84BB2" w:rsidRPr="007F3D4C" w:rsidRDefault="00D84BB2" w:rsidP="00D60D68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Were there barriers to implementing the change or solution?</w:t>
      </w:r>
      <w:r w:rsidR="007F3D4C">
        <w:rPr>
          <w:rFonts w:ascii="Arial" w:hAnsi="Arial" w:cs="Arial"/>
          <w:lang w:val="en-US"/>
        </w:rPr>
        <w:br/>
      </w:r>
    </w:p>
    <w:tbl>
      <w:tblPr>
        <w:tblStyle w:val="TableGrid"/>
        <w:tblW w:w="9578" w:type="dxa"/>
        <w:tblLook w:val="04A0" w:firstRow="1" w:lastRow="0" w:firstColumn="1" w:lastColumn="0" w:noHBand="0" w:noVBand="1"/>
      </w:tblPr>
      <w:tblGrid>
        <w:gridCol w:w="9578"/>
      </w:tblGrid>
      <w:tr w:rsidR="00002DA1" w:rsidRPr="007F3D4C" w14:paraId="32320F15" w14:textId="77777777" w:rsidTr="007F3D4C">
        <w:trPr>
          <w:trHeight w:val="2904"/>
        </w:trPr>
        <w:tc>
          <w:tcPr>
            <w:tcW w:w="9578" w:type="dxa"/>
          </w:tcPr>
          <w:p w14:paraId="09703F1E" w14:textId="77777777" w:rsidR="00002DA1" w:rsidRPr="007F3D4C" w:rsidRDefault="00002DA1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45796069" w14:textId="77777777" w:rsidR="00002DA1" w:rsidRPr="007F3D4C" w:rsidRDefault="00002DA1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C74766F" w14:textId="77777777" w:rsidR="00242870" w:rsidRPr="007F3D4C" w:rsidRDefault="00242870" w:rsidP="00D60D68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Solution </w:t>
      </w:r>
    </w:p>
    <w:p w14:paraId="7AF05571" w14:textId="77777777" w:rsidR="00576849" w:rsidRPr="007F3D4C" w:rsidRDefault="00576849" w:rsidP="00D60D68">
      <w:pPr>
        <w:spacing w:line="276" w:lineRule="auto"/>
        <w:ind w:left="72" w:firstLine="720"/>
        <w:rPr>
          <w:rFonts w:ascii="Arial" w:hAnsi="Arial" w:cs="Arial"/>
          <w:sz w:val="24"/>
          <w:szCs w:val="24"/>
          <w:lang w:val="en-US"/>
        </w:rPr>
      </w:pPr>
    </w:p>
    <w:p w14:paraId="710AB713" w14:textId="77777777" w:rsidR="007D7E67" w:rsidRPr="007F3D4C" w:rsidRDefault="00D84BB2" w:rsidP="00D60D68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How did you address the challenges?</w:t>
      </w:r>
    </w:p>
    <w:p w14:paraId="431E4AD0" w14:textId="77777777" w:rsidR="00BA1EC2" w:rsidRPr="007F3D4C" w:rsidRDefault="00BA1EC2" w:rsidP="00BA1EC2">
      <w:pPr>
        <w:pStyle w:val="ListParagraph"/>
        <w:numPr>
          <w:ilvl w:val="0"/>
          <w:numId w:val="9"/>
        </w:numPr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Was there a “Wow moment”, eg. a big piece of learning or moment that changed how people were thinking?</w:t>
      </w:r>
    </w:p>
    <w:p w14:paraId="7C28F197" w14:textId="77777777" w:rsidR="007D7E67" w:rsidRPr="007F3D4C" w:rsidRDefault="00D84BB2" w:rsidP="00D60D68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How did you come up with the solution, is there anything innovative or different about the solution?</w:t>
      </w:r>
    </w:p>
    <w:p w14:paraId="49C91A80" w14:textId="77777777" w:rsidR="007F3D4C" w:rsidRPr="007F3D4C" w:rsidRDefault="00D84BB2" w:rsidP="00D60D68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Who/what was key to the success of the programme?</w:t>
      </w:r>
      <w:r w:rsidR="007F3D4C">
        <w:rPr>
          <w:rFonts w:ascii="Arial" w:hAnsi="Arial" w:cs="Arial"/>
          <w:lang w:val="en-US"/>
        </w:rPr>
        <w:br/>
      </w:r>
    </w:p>
    <w:tbl>
      <w:tblPr>
        <w:tblStyle w:val="TableGrid"/>
        <w:tblW w:w="9733" w:type="dxa"/>
        <w:tblLook w:val="04A0" w:firstRow="1" w:lastRow="0" w:firstColumn="1" w:lastColumn="0" w:noHBand="0" w:noVBand="1"/>
      </w:tblPr>
      <w:tblGrid>
        <w:gridCol w:w="9733"/>
      </w:tblGrid>
      <w:tr w:rsidR="007F3D4C" w:rsidRPr="007F3D4C" w14:paraId="5A55C904" w14:textId="77777777" w:rsidTr="007F3D4C">
        <w:trPr>
          <w:trHeight w:val="1269"/>
        </w:trPr>
        <w:tc>
          <w:tcPr>
            <w:tcW w:w="9733" w:type="dxa"/>
          </w:tcPr>
          <w:p w14:paraId="430A8906" w14:textId="77777777" w:rsidR="007F3D4C" w:rsidRDefault="007F3D4C" w:rsidP="006C6F3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3793EF" w14:textId="77777777" w:rsidR="007F3D4C" w:rsidRDefault="007F3D4C" w:rsidP="006C6F3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32E8C1" w14:textId="77777777" w:rsidR="007F3D4C" w:rsidRDefault="007F3D4C" w:rsidP="006C6F3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17FF0B" w14:textId="77777777" w:rsidR="007F3D4C" w:rsidRDefault="007F3D4C" w:rsidP="006C6F3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</w:r>
          </w:p>
          <w:p w14:paraId="44A0150C" w14:textId="77777777" w:rsidR="007F3D4C" w:rsidRDefault="007F3D4C" w:rsidP="006C6F3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545536" w14:textId="77777777" w:rsidR="007F3D4C" w:rsidRPr="007F3D4C" w:rsidRDefault="007F3D4C" w:rsidP="006C6F34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80D7479" w14:textId="77777777" w:rsidR="00D60D68" w:rsidRPr="007F3D4C" w:rsidRDefault="00D60D68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273A0D84" w14:textId="77777777" w:rsidR="00BA1EC2" w:rsidRPr="007F3D4C" w:rsidRDefault="00242870" w:rsidP="00BA1EC2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Results </w:t>
      </w:r>
      <w:r w:rsidR="007F3D4C">
        <w:rPr>
          <w:rFonts w:ascii="Arial" w:hAnsi="Arial" w:cs="Arial"/>
          <w:b/>
          <w:lang w:val="en-US"/>
        </w:rPr>
        <w:br/>
      </w:r>
    </w:p>
    <w:p w14:paraId="79254655" w14:textId="77777777" w:rsidR="00242870" w:rsidRPr="007F3D4C" w:rsidRDefault="00D84BB2" w:rsidP="00BA1EC2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What positive results did your programme see? What was the impact?</w:t>
      </w:r>
      <w:r w:rsidR="00BA1EC2" w:rsidRPr="007F3D4C">
        <w:rPr>
          <w:rFonts w:ascii="Arial" w:hAnsi="Arial" w:cs="Arial"/>
          <w:lang w:val="en-US"/>
        </w:rPr>
        <w:t xml:space="preserve"> How did people feel?</w:t>
      </w:r>
    </w:p>
    <w:p w14:paraId="260832BA" w14:textId="77777777" w:rsidR="00BA1EC2" w:rsidRPr="007F3D4C" w:rsidRDefault="00BA1EC2" w:rsidP="00BA1EC2">
      <w:pPr>
        <w:pStyle w:val="ListParagraph"/>
        <w:numPr>
          <w:ilvl w:val="0"/>
          <w:numId w:val="9"/>
        </w:numPr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Is there a chart or image that demonstrates the results?</w:t>
      </w:r>
    </w:p>
    <w:p w14:paraId="238EC930" w14:textId="77777777" w:rsidR="00BA1EC2" w:rsidRPr="007F3D4C" w:rsidRDefault="00BA1EC2" w:rsidP="00BA1EC2">
      <w:pPr>
        <w:pStyle w:val="ListParagraph"/>
        <w:numPr>
          <w:ilvl w:val="0"/>
          <w:numId w:val="9"/>
        </w:numPr>
        <w:rPr>
          <w:rFonts w:ascii="Arial" w:hAnsi="Arial" w:cs="Arial"/>
          <w:lang w:val="en-US"/>
        </w:rPr>
      </w:pPr>
      <w:r w:rsidRPr="007F3D4C">
        <w:rPr>
          <w:rFonts w:ascii="Arial" w:hAnsi="Arial" w:cs="Arial"/>
        </w:rPr>
        <w:t>What have we learnt about assets of individuals, communities and organisations?</w:t>
      </w:r>
    </w:p>
    <w:p w14:paraId="37C8F215" w14:textId="77777777" w:rsidR="00BA1EC2" w:rsidRPr="007F3D4C" w:rsidRDefault="00BA1EC2" w:rsidP="00BA1EC2">
      <w:pPr>
        <w:pStyle w:val="ListParagraph"/>
        <w:spacing w:line="276" w:lineRule="auto"/>
        <w:rPr>
          <w:rFonts w:ascii="Arial" w:hAnsi="Arial" w:cs="Arial"/>
          <w:lang w:val="en-US"/>
        </w:rPr>
      </w:pPr>
    </w:p>
    <w:p w14:paraId="32FBD996" w14:textId="77777777" w:rsidR="00BA1EC2" w:rsidRPr="007F3D4C" w:rsidRDefault="00BA1EC2" w:rsidP="00D60D68">
      <w:pPr>
        <w:spacing w:line="276" w:lineRule="auto"/>
        <w:ind w:firstLine="720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9702" w:type="dxa"/>
        <w:tblLook w:val="04A0" w:firstRow="1" w:lastRow="0" w:firstColumn="1" w:lastColumn="0" w:noHBand="0" w:noVBand="1"/>
      </w:tblPr>
      <w:tblGrid>
        <w:gridCol w:w="9702"/>
      </w:tblGrid>
      <w:tr w:rsidR="00002DA1" w:rsidRPr="007F3D4C" w14:paraId="0F34C346" w14:textId="77777777" w:rsidTr="007F3D4C">
        <w:trPr>
          <w:trHeight w:val="3587"/>
        </w:trPr>
        <w:tc>
          <w:tcPr>
            <w:tcW w:w="9702" w:type="dxa"/>
          </w:tcPr>
          <w:p w14:paraId="02D70DB0" w14:textId="77777777" w:rsidR="00002DA1" w:rsidRPr="007F3D4C" w:rsidRDefault="00002DA1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76341FF5" w14:textId="77777777" w:rsidR="00D84BB2" w:rsidRPr="007F3D4C" w:rsidRDefault="00D84BB2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48BAEE71" w14:textId="77777777" w:rsidR="00BA1EC2" w:rsidRPr="007F3D4C" w:rsidRDefault="00242870" w:rsidP="00BA1EC2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Summary </w:t>
      </w:r>
    </w:p>
    <w:p w14:paraId="465A4961" w14:textId="77777777" w:rsidR="00BA1EC2" w:rsidRPr="007F3D4C" w:rsidRDefault="00BA1EC2" w:rsidP="00BA1EC2">
      <w:pPr>
        <w:pStyle w:val="ListParagraph"/>
        <w:spacing w:line="276" w:lineRule="auto"/>
        <w:ind w:left="792"/>
        <w:rPr>
          <w:rFonts w:ascii="Arial" w:hAnsi="Arial" w:cs="Arial"/>
          <w:lang w:val="en-US"/>
        </w:rPr>
      </w:pPr>
    </w:p>
    <w:p w14:paraId="10BDF066" w14:textId="77777777" w:rsidR="00242870" w:rsidRPr="007F3D4C" w:rsidRDefault="00D84BB2" w:rsidP="00D60D68">
      <w:pPr>
        <w:spacing w:line="276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 xml:space="preserve">This is a short overview of your challenge, solution and results. Include exciting facts, impressive statistics or personal stories to make it as impactful as possible. </w:t>
      </w:r>
      <w:r w:rsidR="00BA1EC2" w:rsidRPr="007F3D4C">
        <w:rPr>
          <w:rFonts w:ascii="Arial" w:hAnsi="Arial" w:cs="Arial"/>
          <w:sz w:val="24"/>
          <w:szCs w:val="24"/>
          <w:lang w:val="en-US"/>
        </w:rPr>
        <w:t>What was important to service users?</w:t>
      </w:r>
    </w:p>
    <w:tbl>
      <w:tblPr>
        <w:tblStyle w:val="TableGrid"/>
        <w:tblW w:w="9589" w:type="dxa"/>
        <w:tblLook w:val="04A0" w:firstRow="1" w:lastRow="0" w:firstColumn="1" w:lastColumn="0" w:noHBand="0" w:noVBand="1"/>
      </w:tblPr>
      <w:tblGrid>
        <w:gridCol w:w="9589"/>
      </w:tblGrid>
      <w:tr w:rsidR="00002DA1" w:rsidRPr="007F3D4C" w14:paraId="0ABA7272" w14:textId="77777777" w:rsidTr="007D7E67">
        <w:trPr>
          <w:trHeight w:val="3484"/>
        </w:trPr>
        <w:tc>
          <w:tcPr>
            <w:tcW w:w="9589" w:type="dxa"/>
          </w:tcPr>
          <w:p w14:paraId="61BC2A95" w14:textId="77777777" w:rsidR="00002DA1" w:rsidRPr="007F3D4C" w:rsidRDefault="00002DA1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2DC52A80" w14:textId="77777777" w:rsidR="00002DA1" w:rsidRPr="007F3D4C" w:rsidRDefault="00002DA1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7FFC34FB" w14:textId="77777777" w:rsidR="00002DA1" w:rsidRDefault="00002DA1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09898224" w14:textId="77777777" w:rsidR="007F3D4C" w:rsidRPr="007F3D4C" w:rsidRDefault="007F3D4C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7B52436A" w14:textId="77777777" w:rsidR="007D7E67" w:rsidRPr="007F3D4C" w:rsidRDefault="00242870" w:rsidP="00D60D68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Sustaining Success </w:t>
      </w:r>
    </w:p>
    <w:p w14:paraId="1DF13D62" w14:textId="77777777" w:rsidR="00D60D68" w:rsidRPr="007F3D4C" w:rsidRDefault="00D60D68" w:rsidP="00D60D68">
      <w:pPr>
        <w:pStyle w:val="ListParagraph"/>
        <w:spacing w:line="276" w:lineRule="auto"/>
        <w:ind w:left="792"/>
        <w:rPr>
          <w:rFonts w:ascii="Arial" w:hAnsi="Arial" w:cs="Arial"/>
          <w:b/>
          <w:lang w:val="en-US"/>
        </w:rPr>
      </w:pPr>
    </w:p>
    <w:p w14:paraId="4ACCA674" w14:textId="77777777" w:rsidR="00242870" w:rsidRPr="007F3D4C" w:rsidRDefault="00D84BB2" w:rsidP="00D60D68">
      <w:pPr>
        <w:spacing w:line="276" w:lineRule="auto"/>
        <w:ind w:firstLine="720"/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>What are the next goals or steps to build on your success?</w:t>
      </w:r>
    </w:p>
    <w:tbl>
      <w:tblPr>
        <w:tblStyle w:val="TableGrid"/>
        <w:tblW w:w="9879" w:type="dxa"/>
        <w:tblLook w:val="04A0" w:firstRow="1" w:lastRow="0" w:firstColumn="1" w:lastColumn="0" w:noHBand="0" w:noVBand="1"/>
      </w:tblPr>
      <w:tblGrid>
        <w:gridCol w:w="9879"/>
      </w:tblGrid>
      <w:tr w:rsidR="00002DA1" w:rsidRPr="007F3D4C" w14:paraId="11FA1D34" w14:textId="77777777" w:rsidTr="007F3D4C">
        <w:trPr>
          <w:trHeight w:val="1653"/>
        </w:trPr>
        <w:tc>
          <w:tcPr>
            <w:tcW w:w="9879" w:type="dxa"/>
          </w:tcPr>
          <w:p w14:paraId="281A7F6B" w14:textId="77777777" w:rsidR="00002DA1" w:rsidRPr="007F3D4C" w:rsidRDefault="00002DA1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96E618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05DF5E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56D8EB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CC5297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892C92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7F9BFB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8FB5D7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3FC1C8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433F1DFF" w14:textId="77777777" w:rsidR="00002DA1" w:rsidRPr="007F3D4C" w:rsidRDefault="00002DA1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676E8BC3" w14:textId="77777777" w:rsidR="00BA1EC2" w:rsidRPr="007F3D4C" w:rsidRDefault="00242870" w:rsidP="00BA1EC2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Quote </w:t>
      </w:r>
    </w:p>
    <w:p w14:paraId="16F4A6A9" w14:textId="77777777" w:rsidR="00BA1EC2" w:rsidRPr="007F3D4C" w:rsidRDefault="00BA1EC2" w:rsidP="00BA1EC2">
      <w:pPr>
        <w:pStyle w:val="ListParagraph"/>
        <w:spacing w:line="276" w:lineRule="auto"/>
        <w:ind w:left="792"/>
        <w:rPr>
          <w:rFonts w:ascii="Arial" w:hAnsi="Arial" w:cs="Arial"/>
          <w:lang w:val="en-US"/>
        </w:rPr>
      </w:pPr>
    </w:p>
    <w:p w14:paraId="42AA6DAC" w14:textId="77777777" w:rsidR="007D7E67" w:rsidRPr="007F3D4C" w:rsidRDefault="00D84BB2" w:rsidP="00D60D68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 xml:space="preserve">Who can you think of who would have positive remarks to say about </w:t>
      </w:r>
      <w:r w:rsidR="006D3B83" w:rsidRPr="007F3D4C">
        <w:rPr>
          <w:rFonts w:ascii="Arial" w:hAnsi="Arial" w:cs="Arial"/>
          <w:lang w:val="en-US"/>
        </w:rPr>
        <w:t>your initiative?</w:t>
      </w:r>
    </w:p>
    <w:p w14:paraId="1F3E35E1" w14:textId="77777777" w:rsidR="007D7E67" w:rsidRPr="007F3D4C" w:rsidRDefault="006D3B83" w:rsidP="00D60D68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 xml:space="preserve"> How did it affect someone personally?</w:t>
      </w:r>
    </w:p>
    <w:p w14:paraId="30A5BCC6" w14:textId="77777777" w:rsidR="00BA1EC2" w:rsidRPr="007F3D4C" w:rsidRDefault="00305249" w:rsidP="00BA1EC2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The quote should not exceed 250 characters.</w:t>
      </w:r>
    </w:p>
    <w:p w14:paraId="6147CF12" w14:textId="77777777" w:rsidR="00002DA1" w:rsidRPr="007F3D4C" w:rsidRDefault="006D3B83" w:rsidP="00BA1EC2">
      <w:pPr>
        <w:pStyle w:val="ListParagraph"/>
        <w:numPr>
          <w:ilvl w:val="0"/>
          <w:numId w:val="8"/>
        </w:numPr>
        <w:spacing w:line="276" w:lineRule="auto"/>
        <w:rPr>
          <w:rFonts w:ascii="Arial" w:hAnsi="Arial" w:cs="Arial"/>
          <w:lang w:val="en-US"/>
        </w:rPr>
      </w:pPr>
      <w:r w:rsidRPr="007F3D4C">
        <w:rPr>
          <w:rFonts w:ascii="Arial" w:hAnsi="Arial" w:cs="Arial"/>
          <w:lang w:val="en-US"/>
        </w:rPr>
        <w:t>Please include his or her contact information.</w:t>
      </w:r>
      <w:r w:rsidR="007F3D4C">
        <w:rPr>
          <w:rFonts w:ascii="Arial" w:hAnsi="Arial" w:cs="Arial"/>
          <w:lang w:val="en-US"/>
        </w:rPr>
        <w:br/>
      </w:r>
    </w:p>
    <w:tbl>
      <w:tblPr>
        <w:tblStyle w:val="TableGrid"/>
        <w:tblW w:w="9905" w:type="dxa"/>
        <w:tblLook w:val="04A0" w:firstRow="1" w:lastRow="0" w:firstColumn="1" w:lastColumn="0" w:noHBand="0" w:noVBand="1"/>
      </w:tblPr>
      <w:tblGrid>
        <w:gridCol w:w="9905"/>
      </w:tblGrid>
      <w:tr w:rsidR="00002DA1" w:rsidRPr="007F3D4C" w14:paraId="162ACD7D" w14:textId="77777777" w:rsidTr="007F3D4C">
        <w:trPr>
          <w:trHeight w:val="2990"/>
        </w:trPr>
        <w:tc>
          <w:tcPr>
            <w:tcW w:w="9905" w:type="dxa"/>
          </w:tcPr>
          <w:p w14:paraId="1ADFC8E6" w14:textId="77777777" w:rsidR="00002DA1" w:rsidRPr="007F3D4C" w:rsidRDefault="00002DA1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0319F527" w14:textId="77777777" w:rsidR="00002DA1" w:rsidRPr="007F3D4C" w:rsidRDefault="00002DA1" w:rsidP="00D60D68">
      <w:pPr>
        <w:spacing w:line="276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5DE8A40" w14:textId="77777777" w:rsidR="00242870" w:rsidRPr="007F3D4C" w:rsidRDefault="00242870" w:rsidP="00D60D68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>PHOTOGRAPH</w:t>
      </w:r>
    </w:p>
    <w:p w14:paraId="156A6BC2" w14:textId="77777777" w:rsidR="007D7E67" w:rsidRPr="007F3D4C" w:rsidRDefault="007D7E67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2EB4A5EE" w14:textId="77777777" w:rsidR="006D3B83" w:rsidRPr="007F3D4C" w:rsidRDefault="006D3B83" w:rsidP="00D60D68">
      <w:pPr>
        <w:spacing w:line="276" w:lineRule="auto"/>
        <w:ind w:left="360"/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sz w:val="24"/>
          <w:szCs w:val="24"/>
          <w:lang w:val="en-US"/>
        </w:rPr>
        <w:t>The photograph should be colourful, depict action, capture</w:t>
      </w:r>
      <w:r w:rsidR="007D7E67" w:rsidRPr="007F3D4C">
        <w:rPr>
          <w:rFonts w:ascii="Arial" w:hAnsi="Arial" w:cs="Arial"/>
          <w:sz w:val="24"/>
          <w:szCs w:val="24"/>
          <w:lang w:val="en-US"/>
        </w:rPr>
        <w:t xml:space="preserve"> people’s attention and feature </w:t>
      </w:r>
      <w:r w:rsidRPr="007F3D4C">
        <w:rPr>
          <w:rFonts w:ascii="Arial" w:hAnsi="Arial" w:cs="Arial"/>
          <w:sz w:val="24"/>
          <w:szCs w:val="24"/>
          <w:lang w:val="en-US"/>
        </w:rPr>
        <w:t xml:space="preserve">a main character prominently (rather than a group of people). </w:t>
      </w:r>
    </w:p>
    <w:p w14:paraId="634E54A1" w14:textId="77777777" w:rsidR="006D3B83" w:rsidRPr="007F3D4C" w:rsidRDefault="006D3B83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4F119508" w14:textId="77777777" w:rsidR="00D60D68" w:rsidRPr="007F3D4C" w:rsidRDefault="00D60D68" w:rsidP="00D60D68">
      <w:pPr>
        <w:tabs>
          <w:tab w:val="left" w:pos="1800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708F2700" w14:textId="77777777" w:rsidR="00D60D68" w:rsidRPr="007F3D4C" w:rsidRDefault="00D60D68" w:rsidP="00D60D68">
      <w:pPr>
        <w:tabs>
          <w:tab w:val="left" w:pos="1800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3ED815B3" w14:textId="77777777" w:rsidR="00D60D68" w:rsidRPr="007F3D4C" w:rsidRDefault="00D60D68" w:rsidP="00D60D68">
      <w:pPr>
        <w:tabs>
          <w:tab w:val="left" w:pos="1800"/>
        </w:tabs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02C540AF" w14:textId="77777777" w:rsidR="007D7E67" w:rsidRPr="007F3D4C" w:rsidRDefault="006D3B83" w:rsidP="00D60D68">
      <w:pPr>
        <w:pStyle w:val="ListParagraph"/>
        <w:numPr>
          <w:ilvl w:val="1"/>
          <w:numId w:val="7"/>
        </w:numPr>
        <w:spacing w:line="276" w:lineRule="auto"/>
        <w:rPr>
          <w:rFonts w:ascii="Arial" w:hAnsi="Arial" w:cs="Arial"/>
          <w:b/>
          <w:lang w:val="en-US"/>
        </w:rPr>
      </w:pPr>
      <w:r w:rsidRPr="007F3D4C">
        <w:rPr>
          <w:rFonts w:ascii="Arial" w:hAnsi="Arial" w:cs="Arial"/>
          <w:b/>
          <w:lang w:val="en-US"/>
        </w:rPr>
        <w:t xml:space="preserve">Contact Information </w:t>
      </w:r>
    </w:p>
    <w:tbl>
      <w:tblPr>
        <w:tblStyle w:val="TableGrid"/>
        <w:tblpPr w:leftFromText="180" w:rightFromText="180" w:vertAnchor="text" w:horzAnchor="margin" w:tblpY="1931"/>
        <w:tblW w:w="9743" w:type="dxa"/>
        <w:tblLook w:val="04A0" w:firstRow="1" w:lastRow="0" w:firstColumn="1" w:lastColumn="0" w:noHBand="0" w:noVBand="1"/>
      </w:tblPr>
      <w:tblGrid>
        <w:gridCol w:w="9743"/>
      </w:tblGrid>
      <w:tr w:rsidR="00D60D68" w:rsidRPr="007F3D4C" w14:paraId="4B74C96C" w14:textId="77777777" w:rsidTr="007F3D4C">
        <w:trPr>
          <w:trHeight w:val="3400"/>
        </w:trPr>
        <w:tc>
          <w:tcPr>
            <w:tcW w:w="9743" w:type="dxa"/>
          </w:tcPr>
          <w:p w14:paraId="644F2614" w14:textId="77777777" w:rsidR="00D60D68" w:rsidRPr="007F3D4C" w:rsidRDefault="00D60D68" w:rsidP="00D60D6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5A602440" w14:textId="77777777" w:rsidR="00D60D68" w:rsidRPr="007F3D4C" w:rsidRDefault="00D60D68" w:rsidP="00D60D68">
      <w:pPr>
        <w:spacing w:line="276" w:lineRule="auto"/>
        <w:rPr>
          <w:rFonts w:ascii="Arial" w:hAnsi="Arial" w:cs="Arial"/>
          <w:sz w:val="24"/>
          <w:szCs w:val="24"/>
          <w:lang w:val="en-US"/>
        </w:rPr>
      </w:pPr>
    </w:p>
    <w:p w14:paraId="355B9A4B" w14:textId="77777777" w:rsidR="006D3B83" w:rsidRPr="007F3D4C" w:rsidRDefault="00BA1EC2" w:rsidP="00D60D68">
      <w:pPr>
        <w:spacing w:line="276" w:lineRule="auto"/>
        <w:ind w:left="720"/>
        <w:rPr>
          <w:rFonts w:ascii="Arial" w:hAnsi="Arial" w:cs="Arial"/>
          <w:sz w:val="24"/>
          <w:szCs w:val="24"/>
          <w:lang w:val="en-US"/>
        </w:rPr>
      </w:pPr>
      <w:r w:rsidRPr="007F3D4C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137FE81" wp14:editId="4C2B5B60">
            <wp:simplePos x="0" y="0"/>
            <wp:positionH relativeFrom="page">
              <wp:align>right</wp:align>
            </wp:positionH>
            <wp:positionV relativeFrom="paragraph">
              <wp:posOffset>8534221</wp:posOffset>
            </wp:positionV>
            <wp:extent cx="7440851" cy="806450"/>
            <wp:effectExtent l="0" t="0" r="8255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1" r="31420" b="23213"/>
                    <a:stretch/>
                  </pic:blipFill>
                  <pic:spPr bwMode="auto">
                    <a:xfrm>
                      <a:off x="0" y="0"/>
                      <a:ext cx="7440851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B83" w:rsidRPr="007F3D4C">
        <w:rPr>
          <w:rFonts w:ascii="Arial" w:hAnsi="Arial" w:cs="Arial"/>
          <w:sz w:val="24"/>
          <w:szCs w:val="24"/>
          <w:lang w:val="en-US"/>
        </w:rPr>
        <w:t xml:space="preserve">Please include the name, title and contact details </w:t>
      </w:r>
      <w:r w:rsidR="00D60D68" w:rsidRPr="007F3D4C">
        <w:rPr>
          <w:rFonts w:ascii="Arial" w:hAnsi="Arial" w:cs="Arial"/>
          <w:sz w:val="24"/>
          <w:szCs w:val="24"/>
          <w:lang w:val="en-US"/>
        </w:rPr>
        <w:t xml:space="preserve">(email and phone number) of the </w:t>
      </w:r>
      <w:r w:rsidR="006D3B83" w:rsidRPr="007F3D4C">
        <w:rPr>
          <w:rFonts w:ascii="Arial" w:hAnsi="Arial" w:cs="Arial"/>
          <w:sz w:val="24"/>
          <w:szCs w:val="24"/>
          <w:lang w:val="en-US"/>
        </w:rPr>
        <w:t xml:space="preserve">person submitting the story.  </w:t>
      </w:r>
    </w:p>
    <w:sectPr w:rsidR="006D3B83" w:rsidRPr="007F3D4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EA66C" w14:textId="77777777" w:rsidR="00B21E6A" w:rsidRDefault="00B21E6A" w:rsidP="00E46E33">
      <w:pPr>
        <w:spacing w:after="0" w:line="240" w:lineRule="auto"/>
      </w:pPr>
      <w:r>
        <w:separator/>
      </w:r>
    </w:p>
  </w:endnote>
  <w:endnote w:type="continuationSeparator" w:id="0">
    <w:p w14:paraId="25A1E1F9" w14:textId="77777777" w:rsidR="00B21E6A" w:rsidRDefault="00B21E6A" w:rsidP="00E4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804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27A68" w14:textId="63E71A80" w:rsidR="00E46E33" w:rsidRDefault="00D60D68" w:rsidP="00D60D68">
        <w:pPr>
          <w:pStyle w:val="Footer"/>
          <w:tabs>
            <w:tab w:val="left" w:pos="2148"/>
          </w:tabs>
        </w:pPr>
        <w:r>
          <w:t xml:space="preserve">Story Telling </w:t>
        </w:r>
        <w:r>
          <w:tab/>
        </w:r>
        <w:r>
          <w:tab/>
        </w:r>
        <w:r>
          <w:tab/>
        </w:r>
        <w:r w:rsidR="00E46E33">
          <w:fldChar w:fldCharType="begin"/>
        </w:r>
        <w:r w:rsidR="00E46E33">
          <w:instrText xml:space="preserve"> PAGE   \* MERGEFORMAT </w:instrText>
        </w:r>
        <w:r w:rsidR="00E46E33">
          <w:fldChar w:fldCharType="separate"/>
        </w:r>
        <w:r w:rsidR="00B21E6A">
          <w:rPr>
            <w:noProof/>
          </w:rPr>
          <w:t>1</w:t>
        </w:r>
        <w:r w:rsidR="00E46E33">
          <w:rPr>
            <w:noProof/>
          </w:rPr>
          <w:fldChar w:fldCharType="end"/>
        </w:r>
      </w:p>
    </w:sdtContent>
  </w:sdt>
  <w:p w14:paraId="78AED001" w14:textId="77777777" w:rsidR="00E46E33" w:rsidRDefault="00E46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6EC78" w14:textId="77777777" w:rsidR="00B21E6A" w:rsidRDefault="00B21E6A" w:rsidP="00E46E33">
      <w:pPr>
        <w:spacing w:after="0" w:line="240" w:lineRule="auto"/>
      </w:pPr>
      <w:r>
        <w:separator/>
      </w:r>
    </w:p>
  </w:footnote>
  <w:footnote w:type="continuationSeparator" w:id="0">
    <w:p w14:paraId="2694F457" w14:textId="77777777" w:rsidR="00B21E6A" w:rsidRDefault="00B21E6A" w:rsidP="00E46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849A0" w14:textId="3E142299" w:rsidR="00E46E33" w:rsidRPr="00E46E33" w:rsidRDefault="00E34FE8" w:rsidP="00E46E33">
    <w:pPr>
      <w:pStyle w:val="Header"/>
    </w:pPr>
    <w:r w:rsidRPr="007F3D4C">
      <w:rPr>
        <w:rFonts w:ascii="Arial" w:hAnsi="Arial" w:cs="Arial"/>
        <w:noProof/>
        <w:sz w:val="24"/>
        <w:szCs w:val="24"/>
        <w:lang w:val="en-GB" w:eastAsia="en-GB"/>
      </w:rPr>
      <w:drawing>
        <wp:anchor distT="0" distB="0" distL="114300" distR="114300" simplePos="0" relativeHeight="251661824" behindDoc="0" locked="0" layoutInCell="1" allowOverlap="1" wp14:anchorId="25800E3E" wp14:editId="0F06139E">
          <wp:simplePos x="0" y="0"/>
          <wp:positionH relativeFrom="page">
            <wp:posOffset>71755</wp:posOffset>
          </wp:positionH>
          <wp:positionV relativeFrom="margin">
            <wp:align>top</wp:align>
          </wp:positionV>
          <wp:extent cx="7397115" cy="849630"/>
          <wp:effectExtent l="0" t="0" r="0" b="7620"/>
          <wp:wrapThrough wrapText="bothSides">
            <wp:wrapPolygon edited="0">
              <wp:start x="0" y="0"/>
              <wp:lineTo x="0" y="21309"/>
              <wp:lineTo x="21528" y="21309"/>
              <wp:lineTo x="21528" y="0"/>
              <wp:lineTo x="0" y="0"/>
            </wp:wrapPolygon>
          </wp:wrapThrough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566" r="34633"/>
                  <a:stretch/>
                </pic:blipFill>
                <pic:spPr bwMode="auto">
                  <a:xfrm>
                    <a:off x="0" y="0"/>
                    <a:ext cx="7397115" cy="849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6E33"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2A6DAC66" wp14:editId="4C7B9B72">
          <wp:simplePos x="0" y="0"/>
          <wp:positionH relativeFrom="margin">
            <wp:posOffset>-518160</wp:posOffset>
          </wp:positionH>
          <wp:positionV relativeFrom="paragraph">
            <wp:posOffset>-251460</wp:posOffset>
          </wp:positionV>
          <wp:extent cx="1386840" cy="603250"/>
          <wp:effectExtent l="0" t="0" r="3810" b="0"/>
          <wp:wrapSquare wrapText="bothSides"/>
          <wp:docPr id="10" name="Picture 10" descr="Quality Improvement – East London NHS Foundation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uality Improvement – East London NHS Foundation Tru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6E33"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3D074ED0" wp14:editId="5C6758B4">
          <wp:simplePos x="0" y="0"/>
          <wp:positionH relativeFrom="column">
            <wp:posOffset>5394960</wp:posOffset>
          </wp:positionH>
          <wp:positionV relativeFrom="paragraph">
            <wp:posOffset>-251460</wp:posOffset>
          </wp:positionV>
          <wp:extent cx="1083945" cy="548640"/>
          <wp:effectExtent l="0" t="0" r="1905" b="3810"/>
          <wp:wrapSquare wrapText="bothSides"/>
          <wp:docPr id="11" name="Picture 11" descr="https://www.elft.nhs.uk/images/el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elft.nhs.uk/images/elf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93A"/>
    <w:multiLevelType w:val="hybridMultilevel"/>
    <w:tmpl w:val="60A04D22"/>
    <w:lvl w:ilvl="0" w:tplc="D0DE73D0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72EDF"/>
    <w:multiLevelType w:val="hybridMultilevel"/>
    <w:tmpl w:val="DC02B528"/>
    <w:lvl w:ilvl="0" w:tplc="80DE4C4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22FD"/>
    <w:multiLevelType w:val="hybridMultilevel"/>
    <w:tmpl w:val="0B16C0CC"/>
    <w:lvl w:ilvl="0" w:tplc="D6C4A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7E5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EE8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0B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A7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300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6F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41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A2C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5D0FA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A67FFA"/>
    <w:multiLevelType w:val="hybridMultilevel"/>
    <w:tmpl w:val="4EC43464"/>
    <w:lvl w:ilvl="0" w:tplc="7BD4E38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70FE8"/>
    <w:multiLevelType w:val="hybridMultilevel"/>
    <w:tmpl w:val="E09A1FE4"/>
    <w:lvl w:ilvl="0" w:tplc="D0DE73D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F20E6"/>
    <w:multiLevelType w:val="hybridMultilevel"/>
    <w:tmpl w:val="7AFC7C22"/>
    <w:lvl w:ilvl="0" w:tplc="7BD4E38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66260"/>
    <w:multiLevelType w:val="hybridMultilevel"/>
    <w:tmpl w:val="C3341CC8"/>
    <w:lvl w:ilvl="0" w:tplc="C5247F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5685A"/>
    <w:multiLevelType w:val="hybridMultilevel"/>
    <w:tmpl w:val="1D8E4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A7620"/>
    <w:multiLevelType w:val="hybridMultilevel"/>
    <w:tmpl w:val="02689BF4"/>
    <w:lvl w:ilvl="0" w:tplc="848EA6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DA866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7C79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4211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B4F6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3284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8CA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56372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A28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F46007"/>
    <w:multiLevelType w:val="hybridMultilevel"/>
    <w:tmpl w:val="8FF08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E3C3C"/>
    <w:multiLevelType w:val="hybridMultilevel"/>
    <w:tmpl w:val="3E48ABD2"/>
    <w:lvl w:ilvl="0" w:tplc="80DE4C4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50F01"/>
    <w:multiLevelType w:val="hybridMultilevel"/>
    <w:tmpl w:val="1FB4B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771FBB"/>
    <w:multiLevelType w:val="hybridMultilevel"/>
    <w:tmpl w:val="0C58E630"/>
    <w:lvl w:ilvl="0" w:tplc="896C7F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C67B2"/>
    <w:multiLevelType w:val="hybridMultilevel"/>
    <w:tmpl w:val="1B8C32A8"/>
    <w:lvl w:ilvl="0" w:tplc="912821E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25B9"/>
    <w:multiLevelType w:val="hybridMultilevel"/>
    <w:tmpl w:val="D5548E86"/>
    <w:lvl w:ilvl="0" w:tplc="902664C8">
      <w:start w:val="3"/>
      <w:numFmt w:val="bullet"/>
      <w:lvlText w:val="-"/>
      <w:lvlJc w:val="left"/>
      <w:pPr>
        <w:ind w:left="1152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6" w15:restartNumberingAfterBreak="0">
    <w:nsid w:val="7A49029B"/>
    <w:multiLevelType w:val="hybridMultilevel"/>
    <w:tmpl w:val="C1683C94"/>
    <w:lvl w:ilvl="0" w:tplc="F43C2B2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6"/>
  </w:num>
  <w:num w:numId="5">
    <w:abstractNumId w:val="11"/>
  </w:num>
  <w:num w:numId="6">
    <w:abstractNumId w:val="1"/>
  </w:num>
  <w:num w:numId="7">
    <w:abstractNumId w:val="3"/>
  </w:num>
  <w:num w:numId="8">
    <w:abstractNumId w:val="0"/>
  </w:num>
  <w:num w:numId="9">
    <w:abstractNumId w:val="14"/>
  </w:num>
  <w:num w:numId="10">
    <w:abstractNumId w:val="15"/>
  </w:num>
  <w:num w:numId="11">
    <w:abstractNumId w:val="5"/>
  </w:num>
  <w:num w:numId="12">
    <w:abstractNumId w:val="9"/>
  </w:num>
  <w:num w:numId="13">
    <w:abstractNumId w:val="7"/>
  </w:num>
  <w:num w:numId="14">
    <w:abstractNumId w:val="13"/>
  </w:num>
  <w:num w:numId="15">
    <w:abstractNumId w:val="10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ocumentProtection w:edit="readOnly" w:formatting="1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C2"/>
    <w:rsid w:val="00002DA1"/>
    <w:rsid w:val="00242870"/>
    <w:rsid w:val="00305249"/>
    <w:rsid w:val="00576849"/>
    <w:rsid w:val="00593FC9"/>
    <w:rsid w:val="006D3B83"/>
    <w:rsid w:val="006E6ECE"/>
    <w:rsid w:val="00731E7A"/>
    <w:rsid w:val="007B6B59"/>
    <w:rsid w:val="007C7DE2"/>
    <w:rsid w:val="007D7E67"/>
    <w:rsid w:val="007F3D4C"/>
    <w:rsid w:val="008A6BC3"/>
    <w:rsid w:val="0095647B"/>
    <w:rsid w:val="00A36511"/>
    <w:rsid w:val="00B21E6A"/>
    <w:rsid w:val="00BA1EC2"/>
    <w:rsid w:val="00C37628"/>
    <w:rsid w:val="00C60CBC"/>
    <w:rsid w:val="00D60D68"/>
    <w:rsid w:val="00D84BB2"/>
    <w:rsid w:val="00D95F97"/>
    <w:rsid w:val="00E34FE8"/>
    <w:rsid w:val="00E4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877AE"/>
  <w15:chartTrackingRefBased/>
  <w15:docId w15:val="{9DFD1DBC-4C13-4E8A-B47A-A770B5D7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E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table" w:styleId="TableGrid">
    <w:name w:val="Table Grid"/>
    <w:basedOn w:val="TableNormal"/>
    <w:uiPriority w:val="39"/>
    <w:rsid w:val="00002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E33"/>
  </w:style>
  <w:style w:type="paragraph" w:styleId="Footer">
    <w:name w:val="footer"/>
    <w:basedOn w:val="Normal"/>
    <w:link w:val="FooterChar"/>
    <w:uiPriority w:val="99"/>
    <w:unhideWhenUsed/>
    <w:rsid w:val="00E46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4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5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3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36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50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ingallN\Downloads\2020.03.19%20-%20SUCCESS%20STORY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2E456FFFD7D4CA78010254B2EBA2D" ma:contentTypeVersion="17" ma:contentTypeDescription="Create a new document." ma:contentTypeScope="" ma:versionID="a984c417e22b421c99471ba15f5c84f6">
  <xsd:schema xmlns:xsd="http://www.w3.org/2001/XMLSchema" xmlns:xs="http://www.w3.org/2001/XMLSchema" xmlns:p="http://schemas.microsoft.com/office/2006/metadata/properties" xmlns:ns1="http://schemas.microsoft.com/sharepoint/v3" xmlns:ns2="ac41d42a-5402-485a-8705-b829d862fb50" xmlns:ns3="c2555680-74a5-428b-86ea-9902b68ff480" targetNamespace="http://schemas.microsoft.com/office/2006/metadata/properties" ma:root="true" ma:fieldsID="5a8afbf95c1712b7e8f7f94709c1d2d8" ns1:_="" ns2:_="" ns3:_="">
    <xsd:import namespace="http://schemas.microsoft.com/sharepoint/v3"/>
    <xsd:import namespace="ac41d42a-5402-485a-8705-b829d862fb50"/>
    <xsd:import namespace="c2555680-74a5-428b-86ea-9902b68ff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1d42a-5402-485a-8705-b829d862f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55680-74a5-428b-86ea-9902b68ff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404399-1234-4009-9CA6-081E23819C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41d42a-5402-485a-8705-b829d862fb50"/>
    <ds:schemaRef ds:uri="c2555680-74a5-428b-86ea-9902b68ff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5A2385-0E68-472C-ABC3-2FEF8E9F2C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4F2A6F-1C0F-4E2A-BC4A-A83E7BF76D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2020.03.19 - SUCCESS STORY TEMPLATE (1)</Template>
  <TotalTime>12</TotalTime>
  <Pages>6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Ballingall Nicola</dc:creator>
  <cp:keywords/>
  <dc:description/>
  <cp:lastModifiedBy>Sunday May</cp:lastModifiedBy>
  <cp:revision>3</cp:revision>
  <dcterms:created xsi:type="dcterms:W3CDTF">2020-05-26T10:25:00Z</dcterms:created>
  <dcterms:modified xsi:type="dcterms:W3CDTF">2020-05-26T10:36:00Z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0x010100EB02E456FFFD7D4CA78010254B2EBA2D</vt:lpwstr>
  </property>
</Properties>
</file>